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61575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615759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615759" w:rsidRDefault="00D4150B">
                  <w:r>
                    <w:object w:dxaOrig="10080" w:dyaOrig="84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in;height:302.25pt" o:ole="">
                        <v:imagedata r:id="rId6" o:title=""/>
                      </v:shape>
                      <o:OLEObject Type="Embed" ProgID="PBrush" ShapeID="_x0000_i1025" DrawAspect="Content" ObjectID="_1522420786" r:id="rId7"/>
                    </w:object>
                  </w:r>
                </w:p>
              </w:tc>
            </w:tr>
            <w:tr w:rsidR="00615759">
              <w:trPr>
                <w:trHeight w:hRule="exact" w:val="5760"/>
              </w:trPr>
              <w:tc>
                <w:tcPr>
                  <w:tcW w:w="7200" w:type="dxa"/>
                </w:tcPr>
                <w:p w:rsidR="00615759" w:rsidRPr="00383034" w:rsidRDefault="00A272D2" w:rsidP="00BC0F2B">
                  <w:pPr>
                    <w:pStyle w:val="Subtitle"/>
                    <w:rPr>
                      <w:color w:val="24A5CD" w:themeColor="accent6"/>
                    </w:rPr>
                  </w:pPr>
                  <w:r w:rsidRPr="00383034">
                    <w:rPr>
                      <w:color w:val="24A5CD" w:themeColor="accent6"/>
                    </w:rPr>
                    <w:t xml:space="preserve">Ranch Horse western pleasure </w:t>
                  </w:r>
                </w:p>
                <w:p w:rsidR="00615759" w:rsidRDefault="00615759">
                  <w:pPr>
                    <w:pStyle w:val="Heading1"/>
                  </w:pPr>
                </w:p>
                <w:p w:rsidR="00615759" w:rsidRDefault="00BC0F2B">
                  <w:r w:rsidRPr="00BC0F2B">
                    <w:rPr>
                      <w:rFonts w:ascii="Arial" w:hAnsi="Arial" w:cs="Arial"/>
                      <w:color w:val="222222"/>
                      <w:sz w:val="23"/>
                      <w:szCs w:val="23"/>
                    </w:rPr>
                    <w:t>The ranch horse pleasure horse should reflect the versatility, attitude and movement of a working horse. The horse’s performance should simulate a horse riding outside the confines of an arena and that of a working ranch horse. This class should show the horse’s ability to work at a forward, working speed while under the rider’s control.</w:t>
                  </w:r>
                </w:p>
              </w:tc>
            </w:tr>
            <w:tr w:rsidR="0061575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15759" w:rsidRDefault="00F535E7">
                  <w:r w:rsidRPr="00E3570F">
                    <w:rPr>
                      <w:noProof/>
                      <w:lang w:eastAsia="en-US"/>
                    </w:rPr>
                    <w:drawing>
                      <wp:inline distT="0" distB="0" distL="0" distR="0" wp14:anchorId="004BD810" wp14:editId="78AC9422">
                        <wp:extent cx="876300" cy="876300"/>
                        <wp:effectExtent l="0" t="0" r="0" b="0"/>
                        <wp:docPr id="6" name="Picture 6" descr="C:\Users\Sharon\AppData\Local\Microsoft\Windows\Temporary Internet Files\Content.IE5\4T8QXXDF\fha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haron\AppData\Local\Microsoft\Windows\Temporary Internet Files\Content.IE5\4T8QXXDF\fha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FALLON HORSEMAN’S ASSOCIATION</w:t>
                  </w:r>
                </w:p>
              </w:tc>
            </w:tr>
          </w:tbl>
          <w:p w:rsidR="00615759" w:rsidRDefault="00615759"/>
        </w:tc>
        <w:tc>
          <w:tcPr>
            <w:tcW w:w="144" w:type="dxa"/>
          </w:tcPr>
          <w:p w:rsidR="00615759" w:rsidRDefault="0061575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615759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615759" w:rsidRDefault="00D4150B">
                  <w:pPr>
                    <w:pStyle w:val="Heading2"/>
                  </w:pPr>
                  <w:r>
                    <w:t>Ranch Horse Western Pleasure Class</w:t>
                  </w:r>
                </w:p>
                <w:p w:rsidR="00615759" w:rsidRDefault="00615759">
                  <w:pPr>
                    <w:pStyle w:val="Line"/>
                  </w:pPr>
                </w:p>
                <w:p w:rsidR="00615759" w:rsidRDefault="000B074A">
                  <w:pPr>
                    <w:pStyle w:val="Heading2"/>
                  </w:pPr>
                  <w:r>
                    <w:t>Working Ranch Tack a</w:t>
                  </w:r>
                  <w:r w:rsidR="00D4150B">
                    <w:t>nd Working Ranch Attire</w:t>
                  </w:r>
                </w:p>
                <w:p w:rsidR="00615759" w:rsidRDefault="00615759">
                  <w:pPr>
                    <w:pStyle w:val="Line"/>
                  </w:pPr>
                </w:p>
                <w:p w:rsidR="000B074A" w:rsidRDefault="000B23C3">
                  <w:pPr>
                    <w:pStyle w:val="Heading2"/>
                  </w:pPr>
                  <w:r>
                    <w:t>Natural Ranch</w:t>
                  </w:r>
                  <w:r w:rsidR="000B074A">
                    <w:t xml:space="preserve">  </w:t>
                  </w:r>
                </w:p>
                <w:p w:rsidR="000B074A" w:rsidRDefault="000B23C3">
                  <w:pPr>
                    <w:pStyle w:val="Heading2"/>
                  </w:pPr>
                  <w:r>
                    <w:t>Horse Movement</w:t>
                  </w:r>
                  <w:r w:rsidR="000B074A">
                    <w:t xml:space="preserve">  </w:t>
                  </w:r>
                </w:p>
                <w:p w:rsidR="00615759" w:rsidRDefault="00615759">
                  <w:pPr>
                    <w:pStyle w:val="Line"/>
                  </w:pPr>
                </w:p>
                <w:p w:rsidR="00615759" w:rsidRDefault="000B23C3" w:rsidP="000B23C3">
                  <w:pPr>
                    <w:pStyle w:val="Heading2"/>
                  </w:pPr>
                  <w:r>
                    <w:t xml:space="preserve">No Bling </w:t>
                  </w:r>
                  <w:bookmarkStart w:id="0" w:name="_GoBack"/>
                  <w:bookmarkEnd w:id="0"/>
                  <w:r>
                    <w:t xml:space="preserve">            No Silver</w:t>
                  </w:r>
                  <w:r w:rsidR="000B074A">
                    <w:t xml:space="preserve"> </w:t>
                  </w:r>
                  <w:r>
                    <w:t xml:space="preserve">           No Sparkly</w:t>
                  </w:r>
                </w:p>
                <w:p w:rsidR="00615759" w:rsidRDefault="00615759">
                  <w:pPr>
                    <w:pStyle w:val="Line"/>
                  </w:pPr>
                </w:p>
                <w:p w:rsidR="00615759" w:rsidRDefault="000B23C3" w:rsidP="00A272D2">
                  <w:pPr>
                    <w:pStyle w:val="Heading2"/>
                  </w:pPr>
                  <w:r>
                    <w:t xml:space="preserve">No Slow Gaits    No Low Heads   No Fake Tails </w:t>
                  </w:r>
                </w:p>
                <w:p w:rsidR="000B23C3" w:rsidRPr="000B23C3" w:rsidRDefault="000B23C3" w:rsidP="000B23C3">
                  <w:pPr>
                    <w:pStyle w:val="Line"/>
                  </w:pPr>
                </w:p>
                <w:p w:rsidR="000B23C3" w:rsidRPr="000B23C3" w:rsidRDefault="000B23C3" w:rsidP="000B23C3">
                  <w:pPr>
                    <w:pStyle w:val="Line"/>
                  </w:pPr>
                </w:p>
              </w:tc>
            </w:tr>
            <w:tr w:rsidR="00615759">
              <w:trPr>
                <w:trHeight w:hRule="exact" w:val="144"/>
              </w:trPr>
              <w:tc>
                <w:tcPr>
                  <w:tcW w:w="3446" w:type="dxa"/>
                </w:tcPr>
                <w:p w:rsidR="00615759" w:rsidRDefault="00615759"/>
              </w:tc>
            </w:tr>
            <w:tr w:rsidR="00615759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615759" w:rsidRDefault="00A272D2">
                  <w:pPr>
                    <w:pStyle w:val="Heading3"/>
                  </w:pPr>
                  <w:r>
                    <w:t>Fallon horseman’s association</w:t>
                  </w:r>
                </w:p>
                <w:p w:rsidR="00615759" w:rsidRDefault="000B23C3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E7EC2E654A104796A87BA116431FAD4A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A272D2">
                        <w:t>Churchill County Fairgrounds</w:t>
                      </w:r>
                    </w:sdtContent>
                  </w:sdt>
                </w:p>
                <w:p w:rsidR="00615759" w:rsidRDefault="00BC0F2B">
                  <w:pPr>
                    <w:pStyle w:val="ContactInfo"/>
                  </w:pPr>
                  <w:r>
                    <w:t>May 13, June 4, August 13 September 10, 2016</w:t>
                  </w:r>
                </w:p>
                <w:p w:rsidR="00615759" w:rsidRDefault="00BC0F2B" w:rsidP="00BC0F2B">
                  <w:pPr>
                    <w:pStyle w:val="Date"/>
                  </w:pPr>
                  <w:r>
                    <w:t>Facebook/Fallon Horseman’s Association</w:t>
                  </w:r>
                </w:p>
              </w:tc>
            </w:tr>
          </w:tbl>
          <w:p w:rsidR="00615759" w:rsidRDefault="00615759"/>
        </w:tc>
      </w:tr>
    </w:tbl>
    <w:p w:rsidR="00615759" w:rsidRDefault="00615759">
      <w:pPr>
        <w:pStyle w:val="NoSpacing"/>
      </w:pPr>
    </w:p>
    <w:sectPr w:rsidR="0061575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50B"/>
    <w:rsid w:val="000B074A"/>
    <w:rsid w:val="000B23C3"/>
    <w:rsid w:val="00102A3E"/>
    <w:rsid w:val="00383034"/>
    <w:rsid w:val="00615759"/>
    <w:rsid w:val="00A272D2"/>
    <w:rsid w:val="00BC0F2B"/>
    <w:rsid w:val="00D4150B"/>
    <w:rsid w:val="00F5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A18347"/>
  <w15:chartTrackingRefBased/>
  <w15:docId w15:val="{04603678-2656-49E1-B091-7837EA86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o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7EC2E654A104796A87BA116431FA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88AFF-3465-4BAE-BA81-BB879EC9A4E3}"/>
      </w:docPartPr>
      <w:docPartBody>
        <w:p w:rsidR="00785BF0" w:rsidRDefault="00256B79">
          <w:pPr>
            <w:pStyle w:val="E7EC2E654A104796A87BA116431FAD4A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B79"/>
    <w:rsid w:val="00256B79"/>
    <w:rsid w:val="00785BF0"/>
    <w:rsid w:val="00E4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07453B06D44793B21EFD73D0D6D27D">
    <w:name w:val="DE07453B06D44793B21EFD73D0D6D27D"/>
  </w:style>
  <w:style w:type="paragraph" w:customStyle="1" w:styleId="E4D2B44FE8944296B4BACEB1C534F532">
    <w:name w:val="E4D2B44FE8944296B4BACEB1C534F532"/>
  </w:style>
  <w:style w:type="paragraph" w:customStyle="1" w:styleId="0E0BB5D1EC384F418706FCDC67BC74A2">
    <w:name w:val="0E0BB5D1EC384F418706FCDC67BC74A2"/>
  </w:style>
  <w:style w:type="paragraph" w:customStyle="1" w:styleId="109F07E03F244C628A5F1C3EBD5F4125">
    <w:name w:val="109F07E03F244C628A5F1C3EBD5F4125"/>
  </w:style>
  <w:style w:type="paragraph" w:customStyle="1" w:styleId="5B26D766E92141269A7C7BF02C9A0D3D">
    <w:name w:val="5B26D766E92141269A7C7BF02C9A0D3D"/>
  </w:style>
  <w:style w:type="paragraph" w:customStyle="1" w:styleId="D964BCBF1F0D4D928C43515C106AEED6">
    <w:name w:val="D964BCBF1F0D4D928C43515C106AEED6"/>
  </w:style>
  <w:style w:type="paragraph" w:customStyle="1" w:styleId="63C26752205F476CB972B806384B5EE5">
    <w:name w:val="63C26752205F476CB972B806384B5EE5"/>
  </w:style>
  <w:style w:type="paragraph" w:customStyle="1" w:styleId="FBC0AFC426644900AC857E9CD3D76223">
    <w:name w:val="FBC0AFC426644900AC857E9CD3D76223"/>
  </w:style>
  <w:style w:type="paragraph" w:customStyle="1" w:styleId="8FE1E49604B5479F91EAC54CEF09D69C">
    <w:name w:val="8FE1E49604B5479F91EAC54CEF09D69C"/>
  </w:style>
  <w:style w:type="paragraph" w:customStyle="1" w:styleId="C7CD8E49CFBD4CE8B128D1785AE60A2B">
    <w:name w:val="C7CD8E49CFBD4CE8B128D1785AE60A2B"/>
  </w:style>
  <w:style w:type="paragraph" w:customStyle="1" w:styleId="E7EC2E654A104796A87BA116431FAD4A">
    <w:name w:val="E7EC2E654A104796A87BA116431FAD4A"/>
  </w:style>
  <w:style w:type="paragraph" w:customStyle="1" w:styleId="3908DC50979C467388036C6E924A2360">
    <w:name w:val="3908DC50979C467388036C6E924A2360"/>
  </w:style>
  <w:style w:type="paragraph" w:customStyle="1" w:styleId="548A4B6317854C769881682936EF74CB">
    <w:name w:val="548A4B6317854C769881682936EF74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579EE3-7536-4741-97B8-E6BE87435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79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</dc:creator>
  <cp:keywords/>
  <dc:description/>
  <cp:lastModifiedBy>Sharon</cp:lastModifiedBy>
  <cp:revision>3</cp:revision>
  <cp:lastPrinted>2012-12-25T21:02:00Z</cp:lastPrinted>
  <dcterms:created xsi:type="dcterms:W3CDTF">2016-04-06T23:58:00Z</dcterms:created>
  <dcterms:modified xsi:type="dcterms:W3CDTF">2016-04-18T00:53:00Z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